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F8CC" w14:textId="77777777" w:rsidR="0072164B" w:rsidRPr="005C54F6" w:rsidRDefault="0072164B" w:rsidP="00815FA6">
      <w:pPr>
        <w:jc w:val="both"/>
        <w:rPr>
          <w:rFonts w:ascii="Cuprum" w:hAnsi="Cuprum"/>
          <w:sz w:val="22"/>
          <w:szCs w:val="22"/>
          <w:lang w:val="de-CH"/>
        </w:rPr>
      </w:pPr>
    </w:p>
    <w:p w14:paraId="4A808196" w14:textId="77777777" w:rsidR="00696D4B" w:rsidRPr="005C54F6" w:rsidRDefault="00696D4B" w:rsidP="00815FA6">
      <w:pPr>
        <w:jc w:val="both"/>
        <w:rPr>
          <w:rFonts w:ascii="Cuprum" w:hAnsi="Cuprum"/>
          <w:sz w:val="22"/>
          <w:szCs w:val="22"/>
          <w:lang w:val="de-CH"/>
        </w:rPr>
      </w:pPr>
    </w:p>
    <w:p w14:paraId="3EF8300F" w14:textId="77777777" w:rsidR="009F25FE" w:rsidRPr="005C54F6" w:rsidRDefault="00043C67" w:rsidP="007744E6">
      <w:pPr>
        <w:tabs>
          <w:tab w:val="left" w:pos="1418"/>
        </w:tabs>
        <w:spacing w:line="280" w:lineRule="exact"/>
        <w:rPr>
          <w:rFonts w:ascii="Saira" w:hAnsi="Saira"/>
          <w:b/>
          <w:bCs/>
          <w:sz w:val="32"/>
          <w:szCs w:val="32"/>
          <w:lang w:val="de-CH"/>
        </w:rPr>
      </w:pPr>
      <w:r w:rsidRPr="005C54F6">
        <w:rPr>
          <w:rFonts w:ascii="Saira" w:hAnsi="Saira"/>
          <w:b/>
          <w:bCs/>
          <w:sz w:val="32"/>
          <w:szCs w:val="32"/>
          <w:lang w:val="de-CH"/>
        </w:rPr>
        <w:t>Anmeldung Wochenaufenthalt</w:t>
      </w:r>
    </w:p>
    <w:p w14:paraId="52587DC0" w14:textId="77777777" w:rsidR="007744E6" w:rsidRDefault="007744E6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tbl>
      <w:tblPr>
        <w:tblStyle w:val="EinfacheTabelle2"/>
        <w:tblW w:w="9356" w:type="dxa"/>
        <w:tblBorders>
          <w:top w:val="none" w:sz="0" w:space="0" w:color="auto"/>
          <w:bottom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2E3E6F" w:rsidRPr="002E3E6F" w14:paraId="413F7AD2" w14:textId="77777777" w:rsidTr="00C03D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bottom w:val="none" w:sz="0" w:space="0" w:color="auto"/>
            </w:tcBorders>
            <w:vAlign w:val="center"/>
          </w:tcPr>
          <w:p w14:paraId="27DD0179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Zuzugsdatum</w:t>
            </w:r>
          </w:p>
        </w:tc>
        <w:sdt>
          <w:sdtPr>
            <w:rPr>
              <w:rStyle w:val="Formatvorlage1"/>
            </w:rPr>
            <w:id w:val="491998280"/>
            <w:placeholder>
              <w:docPart w:val="FF39C46BA90F408FB13988572E45E2B7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bottom w:val="single" w:sz="4" w:space="0" w:color="auto"/>
                </w:tcBorders>
              </w:tcPr>
              <w:p w14:paraId="648E46D0" w14:textId="73323E29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hAnsi="Cuprum" w:cs="Arial"/>
                    <w:b w:val="0"/>
                    <w:bCs w:val="0"/>
                    <w:color w:val="1D71B8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  <w:b w:val="0"/>
                    <w:bCs w:val="0"/>
                  </w:rPr>
                  <w:t>Zuzugsdatum</w:t>
                </w:r>
              </w:p>
            </w:tc>
          </w:sdtContent>
        </w:sdt>
      </w:tr>
      <w:tr w:rsidR="002E3E6F" w:rsidRPr="002E3E6F" w14:paraId="66FAF8AF" w14:textId="77777777" w:rsidTr="00C03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B579B4A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Zuzugsort</w:t>
            </w:r>
            <w:r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 xml:space="preserve"> (Hauptwohnsitz-Gde.)</w:t>
            </w:r>
          </w:p>
        </w:tc>
        <w:sdt>
          <w:sdtPr>
            <w:rPr>
              <w:rStyle w:val="Formatvorlage1"/>
            </w:rPr>
            <w:id w:val="1182165720"/>
            <w:placeholder>
              <w:docPart w:val="683572F817EC4B14A6762FC8189CE305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2AED26EC" w14:textId="3EBF1429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 w:cs="Arial"/>
                    <w:color w:val="1D71B8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Zuzugsort</w:t>
                </w:r>
              </w:p>
            </w:tc>
          </w:sdtContent>
        </w:sdt>
      </w:tr>
      <w:tr w:rsidR="002E3E6F" w:rsidRPr="002E3E6F" w14:paraId="3A524C99" w14:textId="77777777" w:rsidTr="00C03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45234051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Adresse</w:t>
            </w:r>
          </w:p>
        </w:tc>
        <w:sdt>
          <w:sdtPr>
            <w:rPr>
              <w:rStyle w:val="Formatvorlage1"/>
            </w:rPr>
            <w:id w:val="1387529896"/>
            <w:placeholder>
              <w:docPart w:val="491CB26ECD1D42958B365D938F2D839E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74674F18" w14:textId="7B9BADDD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hAnsi="Cuprum" w:cs="Arial"/>
                    <w:color w:val="1D71B8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Adresse in Lungern</w:t>
                </w:r>
              </w:p>
            </w:tc>
          </w:sdtContent>
        </w:sdt>
      </w:tr>
      <w:tr w:rsidR="002E3E6F" w:rsidRPr="002E3E6F" w14:paraId="064BE90A" w14:textId="77777777" w:rsidTr="00C03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2514D3F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Whg.-Grösse / Stockwerk</w:t>
            </w:r>
          </w:p>
        </w:tc>
        <w:sdt>
          <w:sdtPr>
            <w:rPr>
              <w:rStyle w:val="Formatvorlage1"/>
            </w:rPr>
            <w:id w:val="1723631264"/>
            <w:placeholder>
              <w:docPart w:val="017F4D7B86194923BFA10D7C3A145424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040D1E31" w14:textId="1C542632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 w:cs="Arial"/>
                    <w:color w:val="1D71B8"/>
                    <w:sz w:val="22"/>
                    <w:szCs w:val="22"/>
                    <w:lang w:val="de-CH"/>
                  </w:rPr>
                </w:pPr>
                <w:proofErr w:type="spellStart"/>
                <w:r>
                  <w:rPr>
                    <w:rStyle w:val="Formatvorlage1"/>
                  </w:rPr>
                  <w:t>Whg</w:t>
                </w:r>
                <w:proofErr w:type="spellEnd"/>
                <w:r>
                  <w:rPr>
                    <w:rStyle w:val="Formatvorlage1"/>
                  </w:rPr>
                  <w:t>.-</w:t>
                </w:r>
                <w:proofErr w:type="spellStart"/>
                <w:r>
                  <w:rPr>
                    <w:rStyle w:val="Formatvorlage1"/>
                  </w:rPr>
                  <w:t>Grösse</w:t>
                </w:r>
                <w:proofErr w:type="spellEnd"/>
              </w:p>
            </w:tc>
          </w:sdtContent>
        </w:sdt>
      </w:tr>
      <w:tr w:rsidR="002E3E6F" w:rsidRPr="002E3E6F" w14:paraId="418B22E4" w14:textId="77777777" w:rsidTr="00C03D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2937E7B0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Vermieter</w:t>
            </w:r>
          </w:p>
        </w:tc>
        <w:sdt>
          <w:sdtPr>
            <w:rPr>
              <w:rStyle w:val="Formatvorlage1"/>
            </w:rPr>
            <w:id w:val="-1697849788"/>
            <w:placeholder>
              <w:docPart w:val="6CAED186073343D9A175BECD895982B6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60C004F5" w14:textId="44B9B22E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hAnsi="Cuprum" w:cs="Arial"/>
                    <w:color w:val="1D71B8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Vermieter</w:t>
                </w:r>
              </w:p>
            </w:tc>
          </w:sdtContent>
        </w:sdt>
      </w:tr>
      <w:tr w:rsidR="002E3E6F" w:rsidRPr="002E3E6F" w14:paraId="023EB522" w14:textId="77777777" w:rsidTr="00C03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1C65049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Haushaltmitglieder</w:t>
            </w:r>
          </w:p>
        </w:tc>
        <w:sdt>
          <w:sdtPr>
            <w:rPr>
              <w:rStyle w:val="Formatvorlage1"/>
            </w:rPr>
            <w:id w:val="679011672"/>
            <w:placeholder>
              <w:docPart w:val="CC56F7C5FE8C4484AE415E95650DDBF2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0002B0A1" w14:textId="724AA6D1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 w:cs="Arial"/>
                    <w:color w:val="1D71B8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Haushaltmitglieder</w:t>
                </w:r>
              </w:p>
            </w:tc>
          </w:sdtContent>
        </w:sdt>
      </w:tr>
    </w:tbl>
    <w:p w14:paraId="3AB78603" w14:textId="77777777" w:rsidR="002E3E6F" w:rsidRDefault="002E3E6F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p w14:paraId="2D9CEC4B" w14:textId="77777777" w:rsidR="002E3E6F" w:rsidRPr="005C54F6" w:rsidRDefault="002E3E6F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tbl>
      <w:tblPr>
        <w:tblStyle w:val="EinfacheTabelle2"/>
        <w:tblW w:w="9356" w:type="dxa"/>
        <w:tblBorders>
          <w:top w:val="none" w:sz="0" w:space="0" w:color="auto"/>
          <w:bottom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132047" w:rsidRPr="005C54F6" w14:paraId="14BC8BFC" w14:textId="77777777" w:rsidTr="002E3E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bottom w:val="none" w:sz="0" w:space="0" w:color="auto"/>
            </w:tcBorders>
            <w:vAlign w:val="center"/>
          </w:tcPr>
          <w:p w14:paraId="7821CA64" w14:textId="77777777" w:rsidR="00132047" w:rsidRPr="005C54F6" w:rsidRDefault="00132047" w:rsidP="00815FA6">
            <w:pPr>
              <w:tabs>
                <w:tab w:val="left" w:pos="1418"/>
              </w:tabs>
              <w:jc w:val="both"/>
              <w:rPr>
                <w:rFonts w:ascii="Cuprum" w:hAnsi="Cuprum"/>
                <w:sz w:val="22"/>
                <w:szCs w:val="22"/>
                <w:lang w:val="de-CH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14:paraId="435E53AA" w14:textId="77777777" w:rsidR="00132047" w:rsidRPr="005C54F6" w:rsidRDefault="002E3E6F" w:rsidP="00815FA6">
            <w:pPr>
              <w:tabs>
                <w:tab w:val="left" w:pos="1418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uprum" w:hAnsi="Cuprum"/>
                <w:b w:val="0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Einzelperson</w:t>
            </w:r>
          </w:p>
        </w:tc>
      </w:tr>
      <w:tr w:rsidR="002E3E6F" w:rsidRPr="005C54F6" w14:paraId="32E6D7A2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052F341" w14:textId="77777777" w:rsidR="002E3E6F" w:rsidRPr="005C54F6" w:rsidRDefault="002E3E6F" w:rsidP="00815FA6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Name</w:t>
            </w:r>
          </w:p>
        </w:tc>
        <w:sdt>
          <w:sdtPr>
            <w:rPr>
              <w:rStyle w:val="Formatvorlage1"/>
            </w:rPr>
            <w:id w:val="277996063"/>
            <w:placeholder>
              <w:docPart w:val="5626B343A6ED48FBB332F305DB5FF2AB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294ABAA3" w14:textId="432D696A" w:rsidR="002E3E6F" w:rsidRPr="007F080E" w:rsidRDefault="007F080E" w:rsidP="00815FA6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Name</w:t>
                </w:r>
              </w:p>
            </w:tc>
          </w:sdtContent>
        </w:sdt>
      </w:tr>
      <w:tr w:rsidR="00132047" w:rsidRPr="005C54F6" w14:paraId="7E227504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5CEB2237" w14:textId="77777777" w:rsidR="00132047" w:rsidRPr="005C54F6" w:rsidRDefault="00132047" w:rsidP="00815FA6">
            <w:pPr>
              <w:tabs>
                <w:tab w:val="left" w:pos="1418"/>
              </w:tabs>
              <w:jc w:val="both"/>
              <w:rPr>
                <w:rFonts w:ascii="Cuprum" w:hAnsi="Cuprum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Vorname(n)</w:t>
            </w:r>
          </w:p>
        </w:tc>
        <w:sdt>
          <w:sdtPr>
            <w:rPr>
              <w:rStyle w:val="Formatvorlage1"/>
            </w:rPr>
            <w:id w:val="-1039196688"/>
            <w:placeholder>
              <w:docPart w:val="A10B01D3CD9B4AFEAC878ED0877E9315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438C72F2" w14:textId="1FCFA805" w:rsidR="00132047" w:rsidRPr="007F080E" w:rsidRDefault="007F080E" w:rsidP="00815FA6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Vorname(n)</w:t>
                </w:r>
              </w:p>
            </w:tc>
          </w:sdtContent>
        </w:sdt>
      </w:tr>
      <w:tr w:rsidR="00132047" w:rsidRPr="005C54F6" w14:paraId="7E7557AD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AF0291F" w14:textId="77777777" w:rsidR="00132047" w:rsidRPr="005C54F6" w:rsidRDefault="00132047" w:rsidP="00815FA6">
            <w:pPr>
              <w:tabs>
                <w:tab w:val="left" w:pos="1418"/>
              </w:tabs>
              <w:jc w:val="both"/>
              <w:rPr>
                <w:rFonts w:ascii="Cuprum" w:hAnsi="Cuprum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Rufname</w:t>
            </w:r>
          </w:p>
        </w:tc>
        <w:sdt>
          <w:sdtPr>
            <w:rPr>
              <w:rStyle w:val="Formatvorlage1"/>
            </w:rPr>
            <w:id w:val="-877458685"/>
            <w:placeholder>
              <w:docPart w:val="E1D65895C6C242BB9B55D4EC8CAD7FCA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3A6637BE" w14:textId="0E9CE9FD" w:rsidR="00132047" w:rsidRPr="007F080E" w:rsidRDefault="007F080E" w:rsidP="00815FA6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Rufname</w:t>
                </w:r>
              </w:p>
            </w:tc>
          </w:sdtContent>
        </w:sdt>
      </w:tr>
      <w:tr w:rsidR="00132047" w:rsidRPr="005C54F6" w14:paraId="2C83536D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76B17803" w14:textId="77777777" w:rsidR="00132047" w:rsidRPr="005C54F6" w:rsidRDefault="00132047" w:rsidP="00815FA6">
            <w:pPr>
              <w:tabs>
                <w:tab w:val="left" w:pos="1418"/>
              </w:tabs>
              <w:jc w:val="both"/>
              <w:rPr>
                <w:rFonts w:ascii="Cuprum" w:hAnsi="Cuprum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Geburtsdatum</w:t>
            </w:r>
          </w:p>
        </w:tc>
        <w:sdt>
          <w:sdtPr>
            <w:rPr>
              <w:rStyle w:val="Formatvorlage1"/>
            </w:rPr>
            <w:id w:val="-929037967"/>
            <w:placeholder>
              <w:docPart w:val="76117A042051453388CFBA690A27E5F7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11560826" w14:textId="30D1FF6D" w:rsidR="00132047" w:rsidRPr="007F080E" w:rsidRDefault="007F080E" w:rsidP="00815FA6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Geburtsdatu</w:t>
                </w:r>
                <w:r w:rsidRPr="007F080E">
                  <w:rPr>
                    <w:rStyle w:val="Formatvorlage1"/>
                  </w:rPr>
                  <w:t>m</w:t>
                </w:r>
              </w:p>
            </w:tc>
          </w:sdtContent>
        </w:sdt>
      </w:tr>
      <w:tr w:rsidR="002E3E6F" w:rsidRPr="005C54F6" w14:paraId="69E7AEA2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5244A39" w14:textId="77777777" w:rsidR="002E3E6F" w:rsidRPr="005C54F6" w:rsidRDefault="002E3E6F" w:rsidP="00815FA6">
            <w:pPr>
              <w:tabs>
                <w:tab w:val="left" w:pos="1418"/>
              </w:tabs>
              <w:jc w:val="both"/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</w:pPr>
            <w:r>
              <w:rPr>
                <w:rFonts w:ascii="Cuprum" w:hAnsi="Cuprum" w:cs="Arial"/>
                <w:color w:val="1D71B8"/>
                <w:sz w:val="22"/>
                <w:szCs w:val="22"/>
                <w:lang w:val="de-CH"/>
              </w:rPr>
              <w:t>Geburtsort</w:t>
            </w:r>
          </w:p>
        </w:tc>
        <w:sdt>
          <w:sdtPr>
            <w:rPr>
              <w:rStyle w:val="Formatvorlage1"/>
            </w:rPr>
            <w:id w:val="-1624301896"/>
            <w:placeholder>
              <w:docPart w:val="6D46694021264EF082A9DD8894F8308B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1C404D71" w14:textId="1381A3C1" w:rsidR="002E3E6F" w:rsidRPr="007F080E" w:rsidRDefault="007F080E" w:rsidP="00815FA6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Geburtsort</w:t>
                </w:r>
              </w:p>
            </w:tc>
          </w:sdtContent>
        </w:sdt>
      </w:tr>
      <w:tr w:rsidR="00132047" w:rsidRPr="005C54F6" w14:paraId="267DA0F2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78235ABC" w14:textId="77777777" w:rsidR="00132047" w:rsidRPr="005C54F6" w:rsidRDefault="00132047" w:rsidP="00815FA6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Heimatort(e)</w:t>
            </w:r>
          </w:p>
        </w:tc>
        <w:sdt>
          <w:sdtPr>
            <w:rPr>
              <w:rStyle w:val="Formatvorlage1"/>
            </w:rPr>
            <w:id w:val="356940865"/>
            <w:placeholder>
              <w:docPart w:val="F27E7664A22444FEA15C2A3A8C6AAFEB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7F5CCEFC" w14:textId="66A66F8D" w:rsidR="00132047" w:rsidRPr="007F080E" w:rsidRDefault="007F080E" w:rsidP="00815FA6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Heimatort(e)</w:t>
                </w:r>
              </w:p>
            </w:tc>
          </w:sdtContent>
        </w:sdt>
      </w:tr>
      <w:tr w:rsidR="002E3E6F" w:rsidRPr="005C54F6" w14:paraId="1AE3B9B5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3C942015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Zivilstand</w:t>
            </w:r>
          </w:p>
        </w:tc>
        <w:sdt>
          <w:sdtPr>
            <w:rPr>
              <w:rFonts w:ascii="Cuprum" w:hAnsi="Cuprum" w:cstheme="minorHAnsi"/>
              <w:sz w:val="22"/>
              <w:szCs w:val="22"/>
              <w:lang w:eastAsia="de-CH"/>
            </w:rPr>
            <w:alias w:val="Zivilstand"/>
            <w:id w:val="-1011836069"/>
            <w:placeholder>
              <w:docPart w:val="79FF81A21E0345499C90BC0F8891C937"/>
            </w:placeholder>
            <w:showingPlcHdr/>
            <w:dropDownList>
              <w:listItem w:value="Wählen Sie ein Element aus."/>
              <w:listItem w:displayText="ledig" w:value="ledig"/>
              <w:listItem w:displayText="verheitatet" w:value="verheitatet"/>
              <w:listItem w:displayText="verwitwet" w:value="verwitwet"/>
              <w:listItem w:displayText="geschieden" w:value="geschieden"/>
              <w:listItem w:displayText="gerichtlich getrennt" w:value="gerichtlich getrennt"/>
              <w:listItem w:displayText="eingetragene Partnerschaft" w:value="eingetragene Partnerschaft"/>
            </w:dropDownList>
          </w:sdtPr>
          <w:sdtEndPr/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199F9A00" w14:textId="23710C2E" w:rsidR="002E3E6F" w:rsidRPr="007F080E" w:rsidRDefault="002E3E6F" w:rsidP="002E3E6F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hAnsi="Cuprum" w:cstheme="minorHAnsi"/>
                    <w:sz w:val="22"/>
                    <w:szCs w:val="22"/>
                    <w:lang w:val="de-CH"/>
                  </w:rPr>
                </w:pPr>
                <w:r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 xml:space="preserve">Wählen Sie </w:t>
                </w:r>
                <w:r w:rsidR="007F080E"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>den Zivilstand</w:t>
                </w:r>
                <w:r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 xml:space="preserve"> aus.</w:t>
                </w:r>
              </w:p>
            </w:tc>
          </w:sdtContent>
        </w:sdt>
      </w:tr>
      <w:tr w:rsidR="002E3E6F" w:rsidRPr="002E3E6F" w14:paraId="4BF15DBB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2D582813" w14:textId="77777777" w:rsidR="002E3E6F" w:rsidRPr="002E3E6F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2E3E6F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Trennung</w:t>
            </w:r>
          </w:p>
        </w:tc>
        <w:sdt>
          <w:sdtPr>
            <w:rPr>
              <w:rFonts w:ascii="Cuprum" w:hAnsi="Cuprum" w:cstheme="minorHAnsi"/>
              <w:sz w:val="22"/>
              <w:szCs w:val="22"/>
              <w:lang w:eastAsia="de-CH"/>
            </w:rPr>
            <w:alias w:val="Trennung"/>
            <w:tag w:val="Trennung"/>
            <w:id w:val="-2114044679"/>
            <w:placeholder>
              <w:docPart w:val="A4977FCCB1084FD78CE70150A026AC57"/>
            </w:placeholder>
            <w:showingPlcHdr/>
            <w:dropDownList>
              <w:listItem w:value="Wählen Sie ein Element aus."/>
              <w:listItem w:displayText="freiwillig getrennt" w:value="freiwillig getrennt"/>
              <w:listItem w:displayText="gerichtlich getrennt" w:value="gerichtlich getrennt"/>
            </w:dropDownList>
          </w:sdtPr>
          <w:sdtEndPr/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2A063A25" w14:textId="138CA9CD" w:rsidR="002E3E6F" w:rsidRPr="007F080E" w:rsidRDefault="002E3E6F" w:rsidP="002E3E6F">
                <w:pPr>
                  <w:tabs>
                    <w:tab w:val="left" w:pos="3063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eastAsia="MS Gothic" w:hAnsi="Cuprum" w:cstheme="minorHAnsi"/>
                    <w:sz w:val="22"/>
                    <w:szCs w:val="22"/>
                    <w:lang w:val="de-CH"/>
                  </w:rPr>
                </w:pPr>
                <w:r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 xml:space="preserve">Wählen Sie </w:t>
                </w:r>
                <w:r w:rsidR="007F080E"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>ja oder nein</w:t>
                </w:r>
                <w:r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>.</w:t>
                </w:r>
              </w:p>
            </w:tc>
          </w:sdtContent>
        </w:sdt>
      </w:tr>
      <w:tr w:rsidR="002E3E6F" w:rsidRPr="005C54F6" w14:paraId="42C5FADD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5A5A2EF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Konfession</w:t>
            </w:r>
          </w:p>
        </w:tc>
        <w:sdt>
          <w:sdtPr>
            <w:rPr>
              <w:rFonts w:ascii="Cuprum" w:hAnsi="Cuprum" w:cstheme="minorHAnsi"/>
              <w:sz w:val="22"/>
              <w:szCs w:val="22"/>
              <w:lang w:eastAsia="de-CH"/>
            </w:rPr>
            <w:alias w:val="Konfession"/>
            <w:tag w:val="Konfession"/>
            <w:id w:val="-387030790"/>
            <w:placeholder>
              <w:docPart w:val="BFA5B7FA5AE041D6BDAF7B922367FE32"/>
            </w:placeholder>
            <w:showingPlcHdr/>
            <w:dropDownList>
              <w:listItem w:value="Wählen Sie ein Element aus."/>
              <w:listItem w:displayText="röm.-kath." w:value="röm.-kath."/>
              <w:listItem w:displayText="eva-ref." w:value="eva-ref."/>
              <w:listItem w:displayText="unbekannt" w:value="unbekannt"/>
            </w:dropDownList>
          </w:sdtPr>
          <w:sdtEndPr/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3E684FB0" w14:textId="1BE00619" w:rsidR="002E3E6F" w:rsidRPr="007F080E" w:rsidRDefault="002E3E6F" w:rsidP="002E3E6F">
                <w:pPr>
                  <w:tabs>
                    <w:tab w:val="left" w:pos="3063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eastAsia="MS Gothic" w:hAnsi="Cuprum" w:cstheme="minorHAnsi"/>
                    <w:sz w:val="22"/>
                    <w:szCs w:val="22"/>
                    <w:lang w:val="de-CH"/>
                  </w:rPr>
                </w:pPr>
                <w:r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 xml:space="preserve">Wählen Sie </w:t>
                </w:r>
                <w:r w:rsidR="007F080E"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>die Konfession</w:t>
                </w:r>
                <w:r w:rsidRPr="007F080E">
                  <w:rPr>
                    <w:rStyle w:val="Platzhaltertext"/>
                    <w:rFonts w:ascii="Cuprum" w:hAnsi="Cuprum" w:cstheme="minorHAnsi"/>
                    <w:sz w:val="22"/>
                    <w:szCs w:val="22"/>
                  </w:rPr>
                  <w:t xml:space="preserve"> aus.</w:t>
                </w:r>
              </w:p>
            </w:tc>
          </w:sdtContent>
        </w:sdt>
      </w:tr>
      <w:tr w:rsidR="002E3E6F" w:rsidRPr="005C54F6" w14:paraId="2D16399C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4035C7A7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Name Vater</w:t>
            </w:r>
          </w:p>
        </w:tc>
        <w:sdt>
          <w:sdtPr>
            <w:rPr>
              <w:rStyle w:val="Formatvorlage1"/>
            </w:rPr>
            <w:id w:val="1111780070"/>
            <w:placeholder>
              <w:docPart w:val="404754EDF8C24684B509726C435CA95D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6A392390" w14:textId="4E7C2E0E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eastAsia="MS Gothic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Name Vater</w:t>
                </w:r>
              </w:p>
            </w:tc>
          </w:sdtContent>
        </w:sdt>
      </w:tr>
      <w:tr w:rsidR="002E3E6F" w:rsidRPr="005C54F6" w14:paraId="7C28F4B7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48ACD789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Name Mutter</w:t>
            </w:r>
          </w:p>
        </w:tc>
        <w:sdt>
          <w:sdtPr>
            <w:rPr>
              <w:rStyle w:val="Formatvorlage1"/>
            </w:rPr>
            <w:id w:val="845683860"/>
            <w:placeholder>
              <w:docPart w:val="9D6D0F7A298D467387612266C73C3AAF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29D56FA6" w14:textId="7EF0EB6C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eastAsia="MS Gothic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Name Mutter</w:t>
                </w:r>
              </w:p>
            </w:tc>
          </w:sdtContent>
        </w:sdt>
      </w:tr>
      <w:tr w:rsidR="002E3E6F" w:rsidRPr="005C54F6" w14:paraId="1DE67783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406FAA9D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 w:val="0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Telefonnummer</w:t>
            </w:r>
          </w:p>
          <w:p w14:paraId="16F118C3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 w:val="0"/>
                <w:bCs w:val="0"/>
                <w:color w:val="1D71B8"/>
                <w:sz w:val="16"/>
                <w:szCs w:val="16"/>
                <w:lang w:val="de-CH"/>
              </w:rPr>
            </w:pPr>
            <w:r w:rsidRPr="005C54F6">
              <w:rPr>
                <w:rFonts w:ascii="Cuprum" w:hAnsi="Cuprum" w:cs="Arial"/>
                <w:b w:val="0"/>
                <w:bCs w:val="0"/>
                <w:color w:val="1D71B8"/>
                <w:sz w:val="16"/>
                <w:szCs w:val="16"/>
                <w:lang w:val="de-CH"/>
              </w:rPr>
              <w:t>*für Rückfragen / für Notfälle</w:t>
            </w:r>
          </w:p>
        </w:tc>
        <w:sdt>
          <w:sdtPr>
            <w:rPr>
              <w:rStyle w:val="Formatvorlage1"/>
            </w:rPr>
            <w:id w:val="-150450781"/>
            <w:placeholder>
              <w:docPart w:val="49E0B9B9A99545E2AEAACD9F8E88DD34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3A4FAE82" w14:textId="7AC4D275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eastAsia="MS Gothic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Telefonnummer</w:t>
                </w:r>
              </w:p>
            </w:tc>
          </w:sdtContent>
        </w:sdt>
      </w:tr>
      <w:tr w:rsidR="002E3E6F" w:rsidRPr="005C54F6" w14:paraId="0C241B46" w14:textId="77777777" w:rsidTr="002E3E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2D839E9A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 w:val="0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E-Mail</w:t>
            </w:r>
          </w:p>
          <w:p w14:paraId="2D6854C3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 w:val="0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 w:val="0"/>
                <w:bCs w:val="0"/>
                <w:color w:val="1D71B8"/>
                <w:sz w:val="16"/>
                <w:szCs w:val="16"/>
                <w:lang w:val="de-CH"/>
              </w:rPr>
              <w:t>*für Rückfragen / für Notfälle</w:t>
            </w:r>
          </w:p>
        </w:tc>
        <w:sdt>
          <w:sdtPr>
            <w:rPr>
              <w:rStyle w:val="Formatvorlage1"/>
            </w:rPr>
            <w:id w:val="387618270"/>
            <w:placeholder>
              <w:docPart w:val="1EFCDF2A09A44E608AFA7A62EDB2D797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16887603" w14:textId="73A8A6D5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uprum" w:eastAsia="MS Gothic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E-Mail</w:t>
                </w:r>
              </w:p>
            </w:tc>
          </w:sdtContent>
        </w:sdt>
      </w:tr>
      <w:tr w:rsidR="002E3E6F" w:rsidRPr="005C54F6" w14:paraId="2D4887DF" w14:textId="77777777" w:rsidTr="002E3E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vAlign w:val="center"/>
          </w:tcPr>
          <w:p w14:paraId="6036F929" w14:textId="77777777" w:rsidR="002E3E6F" w:rsidRPr="005C54F6" w:rsidRDefault="002E3E6F" w:rsidP="002E3E6F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Heimatausweis gültig bis</w:t>
            </w:r>
          </w:p>
        </w:tc>
        <w:sdt>
          <w:sdtPr>
            <w:rPr>
              <w:rStyle w:val="Formatvorlage1"/>
            </w:rPr>
            <w:id w:val="1009796655"/>
            <w:placeholder>
              <w:docPart w:val="CF5A4BA967F1480FB4F4B0865DA89599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38018498" w14:textId="1321FF99" w:rsidR="002E3E6F" w:rsidRPr="007F080E" w:rsidRDefault="007F080E" w:rsidP="002E3E6F">
                <w:pPr>
                  <w:tabs>
                    <w:tab w:val="left" w:pos="1418"/>
                  </w:tabs>
                  <w:jc w:val="both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eastAsia="MS Gothic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</w:rPr>
                  <w:t>Heimatausweis gültig bis</w:t>
                </w:r>
              </w:p>
            </w:tc>
          </w:sdtContent>
        </w:sdt>
      </w:tr>
    </w:tbl>
    <w:p w14:paraId="529148E2" w14:textId="77777777" w:rsidR="005C54F6" w:rsidRDefault="005C54F6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p w14:paraId="2AA5DBE5" w14:textId="77777777" w:rsidR="004B0FBA" w:rsidRPr="005C54F6" w:rsidRDefault="004B0FBA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tbl>
      <w:tblPr>
        <w:tblStyle w:val="EinfacheTabelle2"/>
        <w:tblW w:w="9356" w:type="dxa"/>
        <w:tblBorders>
          <w:top w:val="none" w:sz="0" w:space="0" w:color="auto"/>
          <w:bottom w:val="none" w:sz="0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5C54F6" w:rsidRPr="005C54F6" w14:paraId="6FE8F85B" w14:textId="77777777" w:rsidTr="004B0F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bottom w:val="none" w:sz="0" w:space="0" w:color="auto"/>
            </w:tcBorders>
            <w:vAlign w:val="center"/>
          </w:tcPr>
          <w:p w14:paraId="37F1B935" w14:textId="77777777" w:rsidR="005C54F6" w:rsidRPr="005C54F6" w:rsidRDefault="005C54F6" w:rsidP="009C1263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Ort, Datum</w:t>
            </w:r>
          </w:p>
        </w:tc>
        <w:sdt>
          <w:sdtPr>
            <w:rPr>
              <w:rStyle w:val="Formatvorlage1"/>
            </w:rPr>
            <w:id w:val="883835190"/>
            <w:placeholder>
              <w:docPart w:val="C4770F25C23746AB9CBF2D311F23D55D"/>
            </w:placeholder>
          </w:sdtPr>
          <w:sdtEndPr>
            <w:rPr>
              <w:rStyle w:val="Absatz-Standardschriftart"/>
              <w:rFonts w:ascii="Courier New" w:hAnsi="Courier New" w:cs="Arial"/>
              <w:color w:val="1D71B8"/>
              <w:sz w:val="24"/>
              <w:szCs w:val="22"/>
              <w:lang w:val="de-CH"/>
            </w:rPr>
          </w:sdtEndPr>
          <w:sdtContent>
            <w:tc>
              <w:tcPr>
                <w:tcW w:w="6521" w:type="dxa"/>
                <w:tcBorders>
                  <w:bottom w:val="single" w:sz="4" w:space="0" w:color="auto"/>
                </w:tcBorders>
                <w:vAlign w:val="center"/>
              </w:tcPr>
              <w:p w14:paraId="4F5AF800" w14:textId="078E0A18" w:rsidR="005C54F6" w:rsidRPr="005C54F6" w:rsidRDefault="007F080E" w:rsidP="009C1263">
                <w:pPr>
                  <w:tabs>
                    <w:tab w:val="left" w:pos="1418"/>
                  </w:tabs>
                  <w:jc w:val="both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uprum" w:eastAsia="MS Gothic" w:hAnsi="Cuprum"/>
                    <w:sz w:val="22"/>
                    <w:szCs w:val="22"/>
                    <w:lang w:val="de-CH"/>
                  </w:rPr>
                </w:pPr>
                <w:r>
                  <w:rPr>
                    <w:rStyle w:val="Formatvorlage1"/>
                    <w:b w:val="0"/>
                    <w:bCs w:val="0"/>
                  </w:rPr>
                  <w:t>Ort, Datum</w:t>
                </w:r>
              </w:p>
            </w:tc>
          </w:sdtContent>
        </w:sdt>
      </w:tr>
      <w:tr w:rsidR="005C54F6" w:rsidRPr="005C54F6" w14:paraId="09D10E50" w14:textId="77777777" w:rsidTr="004B0F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578CAB86" w14:textId="77777777" w:rsidR="005C54F6" w:rsidRPr="005C54F6" w:rsidRDefault="005C54F6" w:rsidP="009C1263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Unterschrift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D263F" w14:textId="58AB4917" w:rsidR="005C54F6" w:rsidRPr="007F080E" w:rsidRDefault="005C54F6" w:rsidP="009C1263">
            <w:pPr>
              <w:tabs>
                <w:tab w:val="left" w:pos="1418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uprum" w:eastAsia="MS Gothic" w:hAnsi="Cuprum"/>
                <w:sz w:val="22"/>
                <w:szCs w:val="22"/>
                <w:lang w:val="de-CH"/>
              </w:rPr>
            </w:pPr>
          </w:p>
        </w:tc>
      </w:tr>
    </w:tbl>
    <w:p w14:paraId="341EDB38" w14:textId="77777777" w:rsidR="00132047" w:rsidRDefault="00132047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p w14:paraId="1ECCCA1D" w14:textId="77777777" w:rsidR="004B0FBA" w:rsidRPr="005C54F6" w:rsidRDefault="004B0FBA" w:rsidP="00815FA6">
      <w:pPr>
        <w:tabs>
          <w:tab w:val="left" w:pos="1418"/>
        </w:tabs>
        <w:jc w:val="both"/>
        <w:rPr>
          <w:rFonts w:ascii="Cuprum" w:hAnsi="Cuprum"/>
          <w:sz w:val="22"/>
          <w:szCs w:val="22"/>
          <w:lang w:val="de-CH"/>
        </w:rPr>
      </w:pPr>
    </w:p>
    <w:tbl>
      <w:tblPr>
        <w:tblStyle w:val="EinfacheTabelle2"/>
        <w:tblW w:w="9356" w:type="dxa"/>
        <w:tblBorders>
          <w:top w:val="none" w:sz="0" w:space="0" w:color="auto"/>
          <w:bottom w:val="none" w:sz="0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5"/>
        <w:gridCol w:w="6521"/>
      </w:tblGrid>
      <w:tr w:rsidR="005C54F6" w:rsidRPr="005C54F6" w14:paraId="1435B65B" w14:textId="77777777" w:rsidTr="004B0F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tcBorders>
              <w:bottom w:val="none" w:sz="0" w:space="0" w:color="auto"/>
            </w:tcBorders>
            <w:vAlign w:val="center"/>
          </w:tcPr>
          <w:p w14:paraId="31727B0D" w14:textId="77777777" w:rsidR="005C54F6" w:rsidRPr="005C54F6" w:rsidRDefault="005C54F6" w:rsidP="009C1263">
            <w:pPr>
              <w:tabs>
                <w:tab w:val="left" w:pos="1418"/>
              </w:tabs>
              <w:jc w:val="both"/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</w:pPr>
            <w:r w:rsidRPr="005C54F6">
              <w:rPr>
                <w:rFonts w:ascii="Cuprum" w:hAnsi="Cuprum" w:cs="Arial"/>
                <w:bCs w:val="0"/>
                <w:color w:val="1D71B8"/>
                <w:sz w:val="22"/>
                <w:szCs w:val="22"/>
                <w:lang w:val="de-CH"/>
              </w:rPr>
              <w:t>Anmeldegebühr</w:t>
            </w:r>
          </w:p>
        </w:tc>
        <w:tc>
          <w:tcPr>
            <w:tcW w:w="6521" w:type="dxa"/>
            <w:tcBorders>
              <w:bottom w:val="none" w:sz="0" w:space="0" w:color="auto"/>
            </w:tcBorders>
            <w:vAlign w:val="center"/>
          </w:tcPr>
          <w:p w14:paraId="0FE76443" w14:textId="77777777" w:rsidR="005C54F6" w:rsidRDefault="005C54F6" w:rsidP="009C1263">
            <w:pPr>
              <w:tabs>
                <w:tab w:val="left" w:pos="1418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uprum" w:eastAsia="MS Gothic" w:hAnsi="Cuprum"/>
                <w:bCs w:val="0"/>
                <w:sz w:val="22"/>
                <w:szCs w:val="22"/>
                <w:lang w:val="de-CH"/>
              </w:rPr>
            </w:pPr>
            <w:r w:rsidRPr="00347327">
              <w:rPr>
                <w:rFonts w:ascii="Cuprum" w:eastAsia="MS Gothic" w:hAnsi="Cuprum"/>
                <w:b w:val="0"/>
                <w:sz w:val="22"/>
                <w:szCs w:val="22"/>
                <w:lang w:val="de-CH"/>
              </w:rPr>
              <w:t>CHF 60.00*</w:t>
            </w:r>
          </w:p>
          <w:p w14:paraId="3AFE1D35" w14:textId="77777777" w:rsidR="00347327" w:rsidRPr="00347327" w:rsidRDefault="00E33233" w:rsidP="00347327">
            <w:pPr>
              <w:tabs>
                <w:tab w:val="left" w:pos="3063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uprum" w:eastAsia="MS Gothic" w:hAnsi="Cuprum"/>
                <w:b w:val="0"/>
                <w:bCs w:val="0"/>
                <w:sz w:val="22"/>
                <w:szCs w:val="22"/>
                <w:lang w:val="de-CH"/>
              </w:rPr>
            </w:pPr>
            <w:sdt>
              <w:sdtPr>
                <w:rPr>
                  <w:rFonts w:ascii="Cuprum" w:eastAsia="MS Gothic" w:hAnsi="Cuprum"/>
                  <w:sz w:val="22"/>
                  <w:szCs w:val="22"/>
                  <w:lang w:val="de-CH"/>
                </w:rPr>
                <w:id w:val="527301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327">
                  <w:rPr>
                    <w:rFonts w:ascii="MS Gothic" w:eastAsia="MS Gothic" w:hAnsi="MS Gothic" w:hint="eastAsia"/>
                    <w:b w:val="0"/>
                    <w:bCs w:val="0"/>
                    <w:sz w:val="22"/>
                    <w:szCs w:val="22"/>
                    <w:lang w:val="de-CH"/>
                  </w:rPr>
                  <w:t>☐</w:t>
                </w:r>
              </w:sdtContent>
            </w:sdt>
            <w:r w:rsidR="00347327">
              <w:rPr>
                <w:rFonts w:ascii="Cuprum" w:eastAsia="MS Gothic" w:hAnsi="Cuprum"/>
                <w:b w:val="0"/>
                <w:sz w:val="22"/>
                <w:szCs w:val="22"/>
                <w:lang w:val="de-CH"/>
              </w:rPr>
              <w:t xml:space="preserve"> bar erhalten</w:t>
            </w:r>
            <w:r w:rsidR="00347327">
              <w:rPr>
                <w:rFonts w:ascii="Cuprum" w:eastAsia="MS Gothic" w:hAnsi="Cuprum"/>
                <w:b w:val="0"/>
                <w:sz w:val="22"/>
                <w:szCs w:val="22"/>
                <w:lang w:val="de-CH"/>
              </w:rPr>
              <w:tab/>
            </w:r>
            <w:sdt>
              <w:sdtPr>
                <w:rPr>
                  <w:rFonts w:ascii="Cuprum" w:eastAsia="MS Gothic" w:hAnsi="Cuprum"/>
                  <w:sz w:val="22"/>
                  <w:szCs w:val="22"/>
                  <w:lang w:val="de-CH"/>
                </w:rPr>
                <w:id w:val="2056503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47327">
                  <w:rPr>
                    <w:rFonts w:ascii="MS Gothic" w:eastAsia="MS Gothic" w:hAnsi="MS Gothic" w:hint="eastAsia"/>
                    <w:b w:val="0"/>
                    <w:bCs w:val="0"/>
                    <w:sz w:val="22"/>
                    <w:szCs w:val="22"/>
                    <w:lang w:val="de-CH"/>
                  </w:rPr>
                  <w:t>☐</w:t>
                </w:r>
              </w:sdtContent>
            </w:sdt>
            <w:r w:rsidR="00347327">
              <w:rPr>
                <w:rFonts w:ascii="Cuprum" w:eastAsia="MS Gothic" w:hAnsi="Cuprum"/>
                <w:b w:val="0"/>
                <w:bCs w:val="0"/>
                <w:sz w:val="22"/>
                <w:szCs w:val="22"/>
                <w:lang w:val="de-CH"/>
              </w:rPr>
              <w:t xml:space="preserve"> Rechnung zustellen</w:t>
            </w:r>
          </w:p>
          <w:p w14:paraId="41B33CF1" w14:textId="77777777" w:rsidR="005C54F6" w:rsidRPr="00347327" w:rsidRDefault="005C54F6" w:rsidP="009C1263">
            <w:pPr>
              <w:tabs>
                <w:tab w:val="left" w:pos="1418"/>
              </w:tabs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uprum" w:eastAsia="MS Gothic" w:hAnsi="Cuprum"/>
                <w:b w:val="0"/>
                <w:sz w:val="16"/>
                <w:szCs w:val="16"/>
                <w:lang w:val="de-CH"/>
              </w:rPr>
            </w:pPr>
            <w:r w:rsidRPr="00347327">
              <w:rPr>
                <w:rFonts w:ascii="Cuprum" w:hAnsi="Cuprum" w:cs="Arial"/>
                <w:b w:val="0"/>
                <w:i/>
                <w:iCs/>
                <w:sz w:val="16"/>
                <w:szCs w:val="16"/>
                <w:lang w:val="de-CH"/>
              </w:rPr>
              <w:t xml:space="preserve">*Ausnahme: </w:t>
            </w:r>
            <w:r w:rsidR="00347327" w:rsidRPr="00347327">
              <w:rPr>
                <w:rFonts w:ascii="Cuprum" w:hAnsi="Cuprum" w:cs="Arial"/>
                <w:b w:val="0"/>
                <w:i/>
                <w:iCs/>
                <w:sz w:val="16"/>
                <w:szCs w:val="16"/>
                <w:lang w:val="de-CH"/>
              </w:rPr>
              <w:t>Gebührenfrei,</w:t>
            </w:r>
            <w:r w:rsidRPr="00347327">
              <w:rPr>
                <w:rFonts w:ascii="Cuprum" w:hAnsi="Cuprum" w:cs="Arial"/>
                <w:b w:val="0"/>
                <w:i/>
                <w:iCs/>
                <w:sz w:val="16"/>
                <w:szCs w:val="16"/>
                <w:lang w:val="de-CH"/>
              </w:rPr>
              <w:t xml:space="preserve"> wenn wohnhaft im Betagtenheim Eyhuis</w:t>
            </w:r>
          </w:p>
        </w:tc>
      </w:tr>
    </w:tbl>
    <w:p w14:paraId="6BA17B80" w14:textId="77777777" w:rsidR="003D4F81" w:rsidRPr="005C54F6" w:rsidRDefault="003D4F81" w:rsidP="00815FA6">
      <w:pPr>
        <w:tabs>
          <w:tab w:val="left" w:pos="5103"/>
          <w:tab w:val="left" w:pos="5387"/>
        </w:tabs>
        <w:jc w:val="both"/>
        <w:rPr>
          <w:rFonts w:ascii="Cuprum" w:hAnsi="Cuprum"/>
          <w:sz w:val="22"/>
          <w:szCs w:val="22"/>
          <w:lang w:val="de-CH"/>
        </w:rPr>
      </w:pPr>
    </w:p>
    <w:sectPr w:rsidR="003D4F81" w:rsidRPr="005C54F6" w:rsidSect="00537A67">
      <w:headerReference w:type="first" r:id="rId7"/>
      <w:footerReference w:type="first" r:id="rId8"/>
      <w:type w:val="continuous"/>
      <w:pgSz w:w="11906" w:h="16838"/>
      <w:pgMar w:top="567" w:right="1133" w:bottom="1701" w:left="1418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A1256" w14:textId="77777777" w:rsidR="007F080E" w:rsidRDefault="007F080E">
      <w:r>
        <w:separator/>
      </w:r>
    </w:p>
  </w:endnote>
  <w:endnote w:type="continuationSeparator" w:id="0">
    <w:p w14:paraId="43BD1866" w14:textId="77777777" w:rsidR="007F080E" w:rsidRDefault="007F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2040503050306020203"/>
    <w:charset w:val="4D"/>
    <w:family w:val="auto"/>
    <w:notTrueType/>
    <w:pitch w:val="default"/>
    <w:sig w:usb0="00000003" w:usb1="00000000" w:usb2="00000000" w:usb3="00000000" w:csb0="00000001" w:csb1="00000000"/>
  </w:font>
  <w:font w:name="Cuprum">
    <w:panose1 w:val="00000500000000000000"/>
    <w:charset w:val="00"/>
    <w:family w:val="auto"/>
    <w:pitch w:val="variable"/>
    <w:sig w:usb0="8000022F" w:usb1="0000000A" w:usb2="00000000" w:usb3="00000000" w:csb0="00000095" w:csb1="00000000"/>
  </w:font>
  <w:font w:name="Saira">
    <w:panose1 w:val="00000000000000000000"/>
    <w:charset w:val="00"/>
    <w:family w:val="auto"/>
    <w:pitch w:val="variable"/>
    <w:sig w:usb0="A00000FF" w:usb1="500020F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9DD21" w14:textId="7A8E1B9A" w:rsidR="0072164B" w:rsidRDefault="00F10949" w:rsidP="0072164B">
    <w:pPr>
      <w:pStyle w:val="Fuzeile"/>
      <w:rPr>
        <w:rFonts w:ascii="Saira" w:hAnsi="Saira"/>
        <w:b/>
        <w:bCs/>
        <w:sz w:val="18"/>
        <w:szCs w:val="18"/>
      </w:rPr>
    </w:pPr>
    <w:r>
      <w:rPr>
        <w:rFonts w:ascii="Saira" w:hAnsi="Saira"/>
        <w:b/>
        <w:bCs/>
        <w:sz w:val="18"/>
        <w:szCs w:val="18"/>
      </w:rPr>
      <w:t xml:space="preserve">EINWOHNERGEMEINDE </w:t>
    </w:r>
    <w:r w:rsidR="0072164B" w:rsidRPr="007136DF">
      <w:rPr>
        <w:rFonts w:ascii="Saira" w:hAnsi="Saira"/>
        <w:b/>
        <w:bCs/>
        <w:sz w:val="18"/>
        <w:szCs w:val="18"/>
      </w:rPr>
      <w:t>LUNGERN</w:t>
    </w:r>
  </w:p>
  <w:p w14:paraId="2E353B58" w14:textId="77777777" w:rsidR="0072164B" w:rsidRPr="00DB3AD4" w:rsidRDefault="0072164B" w:rsidP="0072164B">
    <w:pPr>
      <w:pStyle w:val="Fuzeile"/>
      <w:rPr>
        <w:rFonts w:ascii="Cuprum" w:hAnsi="Cuprum"/>
        <w:sz w:val="18"/>
        <w:szCs w:val="18"/>
      </w:rPr>
    </w:pPr>
    <w:r w:rsidRPr="00DB3AD4">
      <w:rPr>
        <w:rFonts w:ascii="Cuprum" w:hAnsi="Cuprum"/>
        <w:sz w:val="18"/>
        <w:szCs w:val="18"/>
      </w:rPr>
      <w:t xml:space="preserve">Brünigstrasse 66   </w:t>
    </w:r>
    <w:r w:rsidRPr="00DB3AD4">
      <w:rPr>
        <w:rFonts w:ascii="Cuprum" w:hAnsi="Cuprum"/>
        <w:color w:val="1D71B8"/>
        <w:sz w:val="18"/>
        <w:szCs w:val="18"/>
      </w:rPr>
      <w:t>l</w:t>
    </w:r>
    <w:r w:rsidRPr="00DB3AD4">
      <w:rPr>
        <w:rFonts w:ascii="Cuprum" w:hAnsi="Cuprum"/>
        <w:sz w:val="18"/>
        <w:szCs w:val="18"/>
      </w:rPr>
      <w:t xml:space="preserve">   Postfach 36   </w:t>
    </w:r>
    <w:r w:rsidRPr="00DB3AD4">
      <w:rPr>
        <w:rFonts w:ascii="Cuprum" w:hAnsi="Cuprum"/>
        <w:color w:val="1D71B8"/>
        <w:sz w:val="18"/>
        <w:szCs w:val="18"/>
      </w:rPr>
      <w:t>l</w:t>
    </w:r>
    <w:r w:rsidRPr="00DB3AD4">
      <w:rPr>
        <w:rFonts w:ascii="Cuprum" w:hAnsi="Cuprum"/>
        <w:sz w:val="18"/>
        <w:szCs w:val="18"/>
      </w:rPr>
      <w:t xml:space="preserve">   6078 Lungern   </w:t>
    </w:r>
    <w:r w:rsidRPr="00DB3AD4">
      <w:rPr>
        <w:rFonts w:ascii="Cuprum" w:hAnsi="Cuprum"/>
        <w:color w:val="1D71B8"/>
        <w:sz w:val="18"/>
        <w:szCs w:val="18"/>
      </w:rPr>
      <w:t>l</w:t>
    </w:r>
    <w:r w:rsidRPr="00DB3AD4">
      <w:rPr>
        <w:rFonts w:ascii="Cuprum" w:hAnsi="Cuprum"/>
        <w:sz w:val="18"/>
        <w:szCs w:val="18"/>
      </w:rPr>
      <w:t xml:space="preserve">   041 679 79 79   </w:t>
    </w:r>
    <w:r w:rsidRPr="00DB3AD4">
      <w:rPr>
        <w:rFonts w:ascii="Cuprum" w:hAnsi="Cuprum"/>
        <w:color w:val="1D71B8"/>
        <w:sz w:val="18"/>
        <w:szCs w:val="18"/>
      </w:rPr>
      <w:t>l</w:t>
    </w:r>
    <w:r w:rsidRPr="00DB3AD4">
      <w:rPr>
        <w:rFonts w:ascii="Cuprum" w:hAnsi="Cuprum"/>
        <w:sz w:val="18"/>
        <w:szCs w:val="18"/>
      </w:rPr>
      <w:t xml:space="preserve">   gemeinde@lungern.ch   </w:t>
    </w:r>
    <w:r w:rsidRPr="00DB3AD4">
      <w:rPr>
        <w:rFonts w:ascii="Cuprum" w:hAnsi="Cuprum"/>
        <w:color w:val="1D71B8"/>
        <w:sz w:val="18"/>
        <w:szCs w:val="18"/>
      </w:rPr>
      <w:t>l</w:t>
    </w:r>
    <w:r w:rsidRPr="00DB3AD4">
      <w:rPr>
        <w:rFonts w:ascii="Cuprum" w:hAnsi="Cuprum"/>
        <w:sz w:val="18"/>
        <w:szCs w:val="18"/>
      </w:rPr>
      <w:t xml:space="preserve">   lungern.ch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BD16A" w14:textId="77777777" w:rsidR="007F080E" w:rsidRDefault="007F080E">
      <w:r>
        <w:separator/>
      </w:r>
    </w:p>
  </w:footnote>
  <w:footnote w:type="continuationSeparator" w:id="0">
    <w:p w14:paraId="3F068D01" w14:textId="77777777" w:rsidR="007F080E" w:rsidRDefault="007F0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188B5" w14:textId="77777777" w:rsidR="00A84A31" w:rsidRPr="0072164B" w:rsidRDefault="0072164B" w:rsidP="0072164B">
    <w:pPr>
      <w:pStyle w:val="Kopfzeile"/>
      <w:ind w:hanging="567"/>
    </w:pPr>
    <w:r>
      <w:rPr>
        <w:noProof/>
      </w:rPr>
      <w:drawing>
        <wp:inline distT="0" distB="0" distL="0" distR="0" wp14:anchorId="5DB7B5DA" wp14:editId="6BC857A4">
          <wp:extent cx="2160279" cy="483036"/>
          <wp:effectExtent l="0" t="0" r="0" b="0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t="-66" b="-66"/>
                  <a:stretch/>
                </pic:blipFill>
                <pic:spPr bwMode="auto">
                  <a:xfrm>
                    <a:off x="0" y="0"/>
                    <a:ext cx="2160279" cy="483036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ocumentProtection w:edit="forms" w:enforcement="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Lungern"/>
    <w:docVar w:name="MetaTool_Script1_Path" w:val="Dokument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if (obj == null)_x000d__x000a__x0009__x0009__x0009__x0009_return string.Empty;_x000d__x000a__x0009__x0009__x0009__x000d__x000a__x0009__x0009__x0009_if (obj.Dokumentdatum == null)_x000d__x000a__x0009__x0009__x0009__x0009_return string.Empty;_x000d__x000a__x0009__x0009__x0009__x000d__x000a__x0009__x0009__x0009_if (obj.Dokumentdatum.LeftDate == null)_x000d__x000a__x0009__x0009__x0009__x0009_return string.Empty;_x000d__x000a__x0009__x0009__x0009__x000d__x000a__x0009__x0009__x0009_return obj.Dokumentdatum.LeftDate.ToString(&quot;d. MMMM yyyy&quot;);_x000d__x000a_       }_x000d__x000a_   }_x000d__x000a_}_x000d__x000a_"/>
    <w:docVar w:name="MetaTool_Script2_Path" w:val="Dokument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if (obj == null)_x000d__x000a__x0009__x0009__x0009__x0009_return string.Empty;_x000d__x000a__x0009__x0009__x0009__x000d__x000a__x0009__x0009__x0009_if (obj.Geschaeft == null)_x000d__x000a__x0009__x0009__x0009__x0009_return string.Empty;_x000d__x000a__x0009__x0009__x0009__x000d__x000a__x0009__x0009__x0009_if (obj.Geschaeft is Geschaeft)_x000d__x000a__x0009__x0009__x0009_{_x000d__x000a__x0009__x0009__x0009__x0009_Geschaeft ges = (Geschaeft) obj.Geschaeft;_x000d__x000a__x0009__x0009__x0009__x0009__x000d__x000a__x0009__x0009__x0009__x0009_if (ges.CustomRegistraturplan == null)_x000d__x000a__x0009__x0009__x0009__x0009__x0009_return string.Empty;_x000d__x000a__x0009__x0009__x0009__x0009__x000d__x000a__x0009__x0009__x0009__x0009_if (ges.CustomRegistraturplan.Aktenzeichen == null)_x000d__x000a__x0009__x0009__x0009__x0009__x0009_return string.Empty;_x000d__x000a__x0009__x0009__x0009__x0009__x000d__x000a__x0009__x0009__x0009__x0009_return ges.CustomRegistraturplan.Aktenzeichen.ToString();_x000d__x000a__x0009__x0009__x0009_}_x000d__x000a__x0009__x0009__x0009__x000d__x000a__x0009__x0009__x0009_return string.Empty;_x000d__x000a_       }_x000d__x000a_   }_x000d__x000a_}_x000d__x000a_"/>
    <w:docVar w:name="MetaTool_Script3_Path" w:val="Dokument"/>
    <w:docVar w:name="MetaTool_Script3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      System.Guid userGuid = CMI.DomainModel.MappingInterfaces.MapperSingleton.Instance.UserGuid;_x000d__x000a_                  _x000d__x000a_                  TypeDefinition benutzerTd = DefinitionsManager.Definitionen.TypeDefinitions.FindBySchluessel(&quot;Benutzer&quot;);_x000d__x000a_                  if(benutzerTd == null)_x000d__x000a_                        return string.Empty;_x000d__x000a_                                         _x000d__x000a_                  Query q = new Query(benutzerTd);_x000d__x000a_                  GUIDCriterion crit = new GUIDCriterion(userGuid);_x000d__x000a_            _x000d__x000a_                  q.Criterions.Add(crit);_x000d__x000a_            _x000d__x000a_                  TypedObjektList allBenutzers = CMI.DomainModel.MappingInterfaces.MapperSingleton.Instance.ExecuteObjektQuery(q, benutzerTd.AllFieldAndAssocFieldIds);_x000d__x000a_                  if(allBenutzers.Count != 1)_x000d__x000a_                        return string.Empty;_x000d__x000a_                  _x000d__x000a_                  Benutzer benutzer = allBenutzers[0] as Benutzer;_x000d__x000a_                  if (benutzer == null)_x000d__x000a_                        return string.Empty;_x000d__x000a_                  _x000d__x000a_                  if (benutzer.Organisation == null)_x000d__x000a_                        return string.Empty;_x000d__x000a_                  _x000d__x000a_                  return benutzer.Organisation.CurrentValue;_x000d__x000a_       }_x000d__x000a_   }_x000d__x000a_}_x000d__x000a_"/>
    <w:docVar w:name="MetaTool_Script4_Path" w:val="Dokument"/>
    <w:docVar w:name="MetaTool_Script4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      System.Guid userGuid = CMI.DomainModel.MappingInterfaces.MapperSingleton.Instance.UserGuid;_x000d__x000a_                  _x000d__x000a_                  TypeDefinition benutzerTd = DefinitionsManager.Definitionen.TypeDefinitions.FindBySchluessel(&quot;Benutzer&quot;);_x000d__x000a_                  if(benutzerTd == null)_x000d__x000a_                        return string.Empty;_x000d__x000a_                                         _x000d__x000a_                  Query q = new Query(benutzerTd);_x000d__x000a_                  GUIDCriterion crit = new GUIDCriterion(userGuid);_x000d__x000a_            _x000d__x000a_                  q.Criterions.Add(crit);_x000d__x000a_            _x000d__x000a_                  TypedObjektList allBenutzers = CMI.DomainModel.MappingInterfaces.MapperSingleton.Instance.ExecuteObjektQuery(q, benutzerTd.AllFieldAndAssocFieldIds);_x000d__x000a_                  if(allBenutzers.Count != 1)_x000d__x000a_                        return string.Empty;_x000d__x000a_                  _x000d__x000a_                  Benutzer benutzer = allBenutzers[0] as Benutzer;_x000d__x000a_                  if (benutzer == null)_x000d__x000a_                        return string.Empty;_x000d__x000a_                  _x000d__x000a_                  if (benutzer.Funktion == null)_x000d__x000a_                        return string.Empty;_x000d__x000a_                  _x000d__x000a_                  return benutzer.Funktion.CurrentValue;_x000d__x000a_       }_x000d__x000a_   }_x000d__x000a_}_x000d__x000a_"/>
    <w:docVar w:name="MetaTool_Script5_Path" w:val="Dokument"/>
    <w:docVar w:name="MetaTool_Script5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_x0009__x0009__x0009_string output = string.Empty;_x000d__x000a__x0009__x0009__x0009_System.Guid userGuid = CMI.DomainModel.MappingInterfaces.MapperSingleton.Instance.UserGuid;_x000d__x000a__x0009__x0009__x0009__x000d__x000a__x0009__x0009__x0009_TypeDefinition benutzerTd = DefinitionsManager.Definitionen.TypeDefinitions.FindBySchluessel(&quot;Benutzer&quot;);_x000d__x000a__x0009__x0009__x0009_if(benutzerTd == null)_x000d__x000a__x0009__x0009__x0009__x0009__x0009_return string.Empty;_x000d__x000a__x0009__x0009__x0009__x0009__x0009__x0009__x0009__x0009__x0009__x000d__x000a__x0009__x0009__x0009_Query q = new Query(benutzerTd);_x000d__x000a__x0009__x0009__x0009_GUIDCriterion crit = new GUIDCriterion(userGuid);_x000d__x000a__x0009__x0009__x000d__x000a__x0009__x0009__x0009_q.Criterions.Add(crit);_x000d__x000a__x0009__x0009__x000d__x000a__x0009__x0009__x0009_TypedObjektList allBenutzers = CMI.DomainModel.MappingInterfaces.MapperSingleton.Instance.ExecuteObjektQuery(q, benutzerTd.AllFieldAndAssocFieldIds);_x000d__x000a__x0009__x0009__x0009_if(allBenutzers.Count != 1)_x000d__x000a__x0009__x0009__x0009__x0009__x0009_return string.Empty;_x000d__x000a__x0009__x0009__x0009__x000d__x000a__x0009__x0009__x0009_Benutzer benutzer = allBenutzers[0] as Benutzer;_x000d__x000a__x0009__x0009__x0009_if (benutzer == null)_x000d__x000a__x0009__x0009__x0009__x0009__x0009_return string.Empty;_x000d__x000a__x0009__x0009__x0009__x000d__x000a__x0009__x0009__x0009_if (benutzer.Vorname != null)_x000d__x000a__x0009__x0009__x0009__x0009_output = benutzer.Vorname.ToString() + &quot; &quot;;_x000d__x000a__x0009__x0009__x0009__x000d__x000a__x0009__x0009__x0009_if (benutzer.Name != null)_x000d__x000a__x0009__x0009__x0009__x0009_output += benutzer.Name.ToString();_x000d__x000a__x0009__x0009__x0009__x000d__x000a__x0009__x0009__x0009_return output;_x000d__x000a_       }_x000d__x000a_   }_x000d__x000a_}_x000d__x000a_"/>
    <w:docVar w:name="MetaTool_Script7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          System.Guid userGuid = CMI.DomainModel.MappingInterfaces.MapperSingleton.Instance.UserGuid;_x000d__x000a_                  _x000d__x000a_                  TypeDefinition benutzerTd = DefinitionsManager.Definitionen.TypeDefinitions.FindBySchluessel(&quot;Benutzer&quot;);_x000d__x000a_                  if(benutzerTd == null)_x000d__x000a_                        return string.Empty;_x000d__x000a_                                         _x000d__x000a_                  Query q = new Query(benutzerTd);_x000d__x000a_                  GUIDCriterion crit = new GUIDCriterion(userGuid);_x000d__x000a_            _x000d__x000a_                  q.Criterions.Add(crit);_x000d__x000a_            _x000d__x000a_                  TypedObjektList allBenutzers = CMI.DomainModel.MappingInterfaces.MapperSingleton.Instance.ExecuteObjektQuery(q, benutzerTd.AllFieldAndAssocFieldIds);_x000d__x000a_                  if(allBenutzers.Count != 1)_x000d__x000a_                        return string.Empty;_x000d__x000a_                  _x000d__x000a_                  Benutzer benutzer = allBenutzers[0] as Benutzer;_x000d__x000a_                  if (benutzer == null)_x000d__x000a_                        return string.Empty;_x000d__x000a_                  _x000d__x000a_                  if (benutzer.Vorname == null)_x000d__x000a_                        return string.Empty;_x000d__x000a__x0009__x0009__x0009__x0009__x000d__x000a__x0009__x0009__x0009__x0009_  if (benutzer.Email == null)_x000d__x000a_                        return string.Empty;_x000d__x000a__x0009__x0009__x0009__x0009__x000d__x000a__x0009__x0009__x0009__x0009_  if (benutzer.TelefonGeschaeft == null)_x000d__x000a_                        return string.Empty;_x000d__x000a__x0009__x0009__x0009__x0009__x000d__x000a__x0009__x0009_ if (benutzer.Name == null)_x000d__x000a_                        return string.Empty;_x000d__x000a_                  _x000d__x000a_                  return &quot;Kontaktperson: &quot; + benutzer.Vorname.CurrentValue + &quot; &quot; + benutzer.Name.CurrentValue + Environment.NewLine + &quot;Mail: &quot; + benutzer.Email.CurrentValue + Environment.NewLine + &quot;Telefon: &quot; + benutzer.TelefonGeschaeft.CurrentValue;_x000d__x000a__x0009__x0009__x000d__x000a__x0009__x0009__x000d__x000a__x000d__x000a_       }_x000d__x000a_   }_x000d__x000a_}"/>
    <w:docVar w:name="MetaTool_Table1_Path" w:val="Dokument/Geschaeft/*[name()='Geschaeft']/Beteiligungen/*/Kontakt/*[name()='Benutzer' or name()='Kontakt']/Adressen/*"/>
    <w:docVar w:name="MetaTool_Table1_Report" w:val="&lt;?xml version=&quot;1.0&quot; encoding=&quot;utf-8&quot; standalone=&quot;yes&quot;?&gt;&lt;root type=&quot;PerpetuumSoft.Reporting.DOM.Document&quot; id=&quot;1&quot; version=&quot;2&quot; ScriptLanguage=&quot;CSharp&quot; DocumentGuid=&quot;30f03498-af60-4514-8180-541ba6531f82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Adresse&quot; CanGrow=&quot;true&quot; Name=&quot;dataBandAdresse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Location=&quot;0;59.055118560791016&quot; CanGrow=&quot;true&quot; CanBreak=&quot;true&quot; Size=&quot;2480.3149606299212;59.055118560791016&quot; Name=&quot;Detail&quot;&gt;&lt;Controls type=&quot;PerpetuumSoft.Reporting.DOM.ReportControlCollection&quot; id=&quot;35&quot;&gt;&lt;Item type=&quot;PerpetuumSoft.Reporting.DOM.TextBox&quot; id=&quot;36&quot; GrowToBottom=&quot;true&quot; StyleName=&quot;Standard&quot; ExportAsPictureInXaml=&quot;false&quot; Name=&quot;textBoxAdressblock&quot; CanGrow=&quot;true&quot; Size=&quot;2480.31494140625;59.055118560791016&quot; Location=&quot;0;0&quot;&gt;&lt;Font type=&quot;PerpetuumSoft.Framework.Drawing.FontDescriptor&quot; id=&quot;37&quot; FamilyName=&quot;Arial&quot; Size=&quot;11&quot; Italic=&quot;Off&quot; Bold=&quot;Off&quot; Underline=&quot;Off&quot; /&gt;&lt;DataBindings type=&quot;PerpetuumSoft.Reporting.DOM.ReportDataBindingCollection&quot; id=&quot;38&quot;&gt;&lt;Item type=&quot;PerpetuumSoft.Reporting.DOM.ReportDataBinding&quot; id=&quot;39&quot; Expression=&quot;dataBandAdresse[&amp;quot;Adressblock&amp;quot;]&quot; PropertyName=&quot;Value&quot; /&gt;&lt;/DataBindings&gt;&lt;/Item&gt;&lt;/Controls&gt;&lt;Aggregates type=&quot;PerpetuumSoft.Reporting.DOM.AggregateCollection&quot; id=&quot;40&quot; /&gt;&lt;DataBindings type=&quot;PerpetuumSoft.Reporting.DOM.ReportDataBinding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1_Selection" w:val="Interactive"/>
    <w:docVar w:name="MetaTool_Table2_Path" w:val="Dokument/Geschaeft/*[name()='Geschaeft']/Beteiligungen/*/Kontakt/*[name()='Benutzer' or name()='Kontakt']/Adressen/*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f7fdb597-b611-492c-b822-c9f683c0a821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Adresse&quot; Name=&quot;dataBandAdresse&quot; Size=&quot;2480.3149606299212;177.16535568237305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Location=&quot;0;59.055118560791016&quot; CanBreak=&quot;true&quot; Size=&quot;2480.3149606299212;59.055118560791016&quot; Name=&quot;Detail&quot;&gt;&lt;Controls type=&quot;PerpetuumSoft.Reporting.DOM.ReportControlCollection&quot; id=&quot;35&quot;&gt;&lt;Item type=&quot;PerpetuumSoft.Reporting.DOM.TextBox&quot; id=&quot;36&quot; GenerateScript=&quot;textBoxBriefanrede.Text = string.Empty;&amp;#xD;&amp;#xA;Adresse adr = (Adresse) dataBandAdresse.DataItem;&amp;#xD;&amp;#xA;&amp;#xD;&amp;#xA;if (adr == null)&amp;#xD;&amp;#xA;  return;&amp;#xD;&amp;#xA;&amp;#xD;&amp;#xA;if (adr.Kontakt == null)&amp;#xD;&amp;#xA;  return;&amp;#xD;&amp;#xA;&amp;#xD;&amp;#xA;if (adr.Kontakt.Briefanrede == null)&amp;#xD;&amp;#xA;  return;&amp;#xD;&amp;#xA;&amp;#xD;&amp;#xA;textBoxBriefanrede.Text = adr.Kontakt.Briefanrede.ToString();&quot; GrowToBottom=&quot;true&quot; StyleName=&quot;Standard&quot; ExportAsPictureInXaml=&quot;false&quot; Name=&quot;textBoxBriefanrede&quot; CanGrow=&quot;true&quot; Size=&quot;2480.31494140625;59.055118560791016&quot; Location=&quot;0;0&quot;&gt;&lt;Font type=&quot;PerpetuumSoft.Framework.Drawing.FontDescriptor&quot; id=&quot;37&quot; FamilyName=&quot;Arial&quot; Size=&quot;11&quot; Italic=&quot;Off&quot; Bold=&quot;Off&quot; Underline=&quot;Off&quot; /&gt;&lt;DataBindings type=&quot;PerpetuumSoft.Reporting.DOM.ReportDataBindingCollection&quot; id=&quot;38&quot; /&gt;&lt;/Item&gt;&lt;/Controls&gt;&lt;Aggregates type=&quot;PerpetuumSoft.Reporting.DOM.AggregateCollection&quot; id=&quot;39&quot; /&gt;&lt;DataBindings type=&quot;PerpetuumSoft.Reporting.DOM.ReportDataBinding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MetaTool_Table1"/>
    <w:docVar w:name="MetaTool_TypeDefinition" w:val="Dokument"/>
  </w:docVars>
  <w:rsids>
    <w:rsidRoot w:val="007F080E"/>
    <w:rsid w:val="00010E33"/>
    <w:rsid w:val="0004268D"/>
    <w:rsid w:val="00043C67"/>
    <w:rsid w:val="00070B7F"/>
    <w:rsid w:val="000735EF"/>
    <w:rsid w:val="00096078"/>
    <w:rsid w:val="000C2ECB"/>
    <w:rsid w:val="000C7800"/>
    <w:rsid w:val="000E50B6"/>
    <w:rsid w:val="00104DBD"/>
    <w:rsid w:val="00117E6F"/>
    <w:rsid w:val="00132047"/>
    <w:rsid w:val="00137952"/>
    <w:rsid w:val="0014224F"/>
    <w:rsid w:val="00163D37"/>
    <w:rsid w:val="001918F2"/>
    <w:rsid w:val="001B589F"/>
    <w:rsid w:val="001D5571"/>
    <w:rsid w:val="001E2D3A"/>
    <w:rsid w:val="0023683E"/>
    <w:rsid w:val="002A3BC4"/>
    <w:rsid w:val="002C415A"/>
    <w:rsid w:val="002E3E6F"/>
    <w:rsid w:val="003069C1"/>
    <w:rsid w:val="00347327"/>
    <w:rsid w:val="003C5038"/>
    <w:rsid w:val="003D4F81"/>
    <w:rsid w:val="00403860"/>
    <w:rsid w:val="004109DA"/>
    <w:rsid w:val="00421F68"/>
    <w:rsid w:val="00451B79"/>
    <w:rsid w:val="004542EE"/>
    <w:rsid w:val="0046541D"/>
    <w:rsid w:val="00474261"/>
    <w:rsid w:val="004B0FBA"/>
    <w:rsid w:val="004C5FCE"/>
    <w:rsid w:val="004F3363"/>
    <w:rsid w:val="00520BC3"/>
    <w:rsid w:val="00537A67"/>
    <w:rsid w:val="00540C08"/>
    <w:rsid w:val="005C0AC1"/>
    <w:rsid w:val="005C54F6"/>
    <w:rsid w:val="005F7053"/>
    <w:rsid w:val="006212F4"/>
    <w:rsid w:val="00624311"/>
    <w:rsid w:val="006262F6"/>
    <w:rsid w:val="006603F3"/>
    <w:rsid w:val="00696D4B"/>
    <w:rsid w:val="006B297A"/>
    <w:rsid w:val="006C2D7D"/>
    <w:rsid w:val="006C5DB7"/>
    <w:rsid w:val="006D15F1"/>
    <w:rsid w:val="006D16E7"/>
    <w:rsid w:val="006E436A"/>
    <w:rsid w:val="006F57CC"/>
    <w:rsid w:val="00702FAD"/>
    <w:rsid w:val="0072164B"/>
    <w:rsid w:val="007744E6"/>
    <w:rsid w:val="007A4006"/>
    <w:rsid w:val="007C1A7D"/>
    <w:rsid w:val="007E400F"/>
    <w:rsid w:val="007F080E"/>
    <w:rsid w:val="00810258"/>
    <w:rsid w:val="00815FA6"/>
    <w:rsid w:val="00867C67"/>
    <w:rsid w:val="00877752"/>
    <w:rsid w:val="008E2FB3"/>
    <w:rsid w:val="00943A8E"/>
    <w:rsid w:val="0095798A"/>
    <w:rsid w:val="00965B6E"/>
    <w:rsid w:val="00981733"/>
    <w:rsid w:val="009D1C8B"/>
    <w:rsid w:val="009F25FE"/>
    <w:rsid w:val="00A534E7"/>
    <w:rsid w:val="00A65A66"/>
    <w:rsid w:val="00A749A8"/>
    <w:rsid w:val="00A757C6"/>
    <w:rsid w:val="00A84A31"/>
    <w:rsid w:val="00B300E0"/>
    <w:rsid w:val="00B679DD"/>
    <w:rsid w:val="00BD2ED5"/>
    <w:rsid w:val="00BF57BC"/>
    <w:rsid w:val="00BF6B28"/>
    <w:rsid w:val="00C7114E"/>
    <w:rsid w:val="00C95276"/>
    <w:rsid w:val="00CA651D"/>
    <w:rsid w:val="00CB4585"/>
    <w:rsid w:val="00CC3AEC"/>
    <w:rsid w:val="00D30492"/>
    <w:rsid w:val="00D43628"/>
    <w:rsid w:val="00D86509"/>
    <w:rsid w:val="00DB3AD4"/>
    <w:rsid w:val="00E33233"/>
    <w:rsid w:val="00E65316"/>
    <w:rsid w:val="00E75110"/>
    <w:rsid w:val="00E92BE2"/>
    <w:rsid w:val="00E92CBE"/>
    <w:rsid w:val="00F0153A"/>
    <w:rsid w:val="00F10949"/>
    <w:rsid w:val="00F540C8"/>
    <w:rsid w:val="00F9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2263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ourier New" w:hAnsi="Courier New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3402"/>
        <w:tab w:val="left" w:pos="6946"/>
      </w:tabs>
      <w:outlineLvl w:val="0"/>
    </w:pPr>
    <w:rPr>
      <w:rFonts w:ascii="Arial" w:hAnsi="Arial"/>
      <w:b/>
      <w:sz w:val="22"/>
      <w:lang w:val="de-CH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387"/>
      </w:tabs>
      <w:ind w:left="5670"/>
      <w:outlineLvl w:val="1"/>
    </w:pPr>
    <w:rPr>
      <w:rFonts w:ascii="Arial" w:hAnsi="Arial"/>
      <w:b/>
      <w:sz w:val="22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eff">
    <w:name w:val="Betreff"/>
    <w:basedOn w:val="Standard"/>
    <w:pPr>
      <w:tabs>
        <w:tab w:val="left" w:pos="1560"/>
        <w:tab w:val="left" w:pos="5670"/>
      </w:tabs>
      <w:ind w:left="1560" w:hanging="1560"/>
    </w:pPr>
    <w:rPr>
      <w:b/>
      <w:u w:val="single"/>
    </w:rPr>
  </w:style>
  <w:style w:type="paragraph" w:customStyle="1" w:styleId="kursiv12">
    <w:name w:val="kursiv12"/>
    <w:basedOn w:val="Standard"/>
    <w:rPr>
      <w:rFonts w:ascii="Times New Roman" w:hAnsi="Times New Roman"/>
      <w:i/>
    </w:rPr>
  </w:style>
  <w:style w:type="paragraph" w:customStyle="1" w:styleId="Times14">
    <w:name w:val="Times14"/>
    <w:basedOn w:val="Standard"/>
    <w:rPr>
      <w:rFonts w:ascii="Times New Roman" w:hAnsi="Times New Roman"/>
      <w:b/>
      <w:sz w:val="28"/>
      <w:u w:val="single"/>
    </w:rPr>
  </w:style>
  <w:style w:type="paragraph" w:customStyle="1" w:styleId="Kursiv120">
    <w:name w:val="Kursiv12"/>
    <w:basedOn w:val="Standard"/>
    <w:rPr>
      <w:rFonts w:ascii="Times New Roman" w:hAnsi="Times New Roman"/>
      <w:i/>
    </w:rPr>
  </w:style>
  <w:style w:type="table" w:styleId="Tabellenraster">
    <w:name w:val="Table Grid"/>
    <w:basedOn w:val="NormaleTabelle"/>
    <w:uiPriority w:val="59"/>
    <w:rsid w:val="008B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B494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8B4947"/>
    <w:rPr>
      <w:rFonts w:ascii="Courier New" w:hAnsi="Courier New"/>
      <w:sz w:val="24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8B494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8B4947"/>
    <w:rPr>
      <w:rFonts w:ascii="Courier New" w:hAnsi="Courier New"/>
      <w:sz w:val="24"/>
      <w:lang w:val="de-DE" w:eastAsia="de-DE"/>
    </w:rPr>
  </w:style>
  <w:style w:type="character" w:styleId="Platzhaltertext">
    <w:name w:val="Placeholder Text"/>
    <w:uiPriority w:val="99"/>
    <w:semiHidden/>
    <w:rsid w:val="008C6DE0"/>
    <w:rPr>
      <w:color w:val="808080"/>
    </w:rPr>
  </w:style>
  <w:style w:type="paragraph" w:customStyle="1" w:styleId="EinfAbs">
    <w:name w:val="[Einf. Abs.]"/>
    <w:basedOn w:val="Standard"/>
    <w:uiPriority w:val="99"/>
    <w:rsid w:val="0072164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Cs w:val="24"/>
      <w:lang w:eastAsia="de-CH"/>
    </w:rPr>
  </w:style>
  <w:style w:type="character" w:styleId="Hyperlink">
    <w:name w:val="Hyperlink"/>
    <w:basedOn w:val="Absatz-Standardschriftart"/>
    <w:uiPriority w:val="99"/>
    <w:unhideWhenUsed/>
    <w:rsid w:val="00DB3AD4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DB3AD4"/>
    <w:rPr>
      <w:color w:val="605E5C"/>
      <w:shd w:val="clear" w:color="auto" w:fill="E1DFDD"/>
    </w:rPr>
  </w:style>
  <w:style w:type="table" w:styleId="EinfacheTabelle2">
    <w:name w:val="Plain Table 2"/>
    <w:basedOn w:val="NormaleTabelle"/>
    <w:uiPriority w:val="99"/>
    <w:rsid w:val="0013204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Formatvorlage1">
    <w:name w:val="Formatvorlage1"/>
    <w:basedOn w:val="Absatz-Standardschriftart"/>
    <w:uiPriority w:val="1"/>
    <w:rsid w:val="007F080E"/>
    <w:rPr>
      <w:rFonts w:ascii="Cuprum" w:hAnsi="Cuprum"/>
      <w:b w:val="0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FF81A21E0345499C90BC0F8891C9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E26B73-9DB5-488D-BAE6-04412E7F5B49}"/>
      </w:docPartPr>
      <w:docPartBody>
        <w:p w:rsidR="005317CA" w:rsidRDefault="005317CA" w:rsidP="005317CA">
          <w:pPr>
            <w:pStyle w:val="79FF81A21E0345499C90BC0F8891C9378"/>
          </w:pPr>
          <w:r w:rsidRPr="007F080E">
            <w:rPr>
              <w:rStyle w:val="Platzhaltertext"/>
              <w:rFonts w:ascii="Cuprum" w:hAnsi="Cuprum" w:cstheme="minorHAnsi"/>
              <w:sz w:val="22"/>
              <w:szCs w:val="22"/>
            </w:rPr>
            <w:t>Wählen Sie den Zivilstand aus.</w:t>
          </w:r>
        </w:p>
      </w:docPartBody>
    </w:docPart>
    <w:docPart>
      <w:docPartPr>
        <w:name w:val="A4977FCCB1084FD78CE70150A026A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5559DD-F426-4715-90F7-A41A0F8695CE}"/>
      </w:docPartPr>
      <w:docPartBody>
        <w:p w:rsidR="005317CA" w:rsidRDefault="005317CA" w:rsidP="005317CA">
          <w:pPr>
            <w:pStyle w:val="A4977FCCB1084FD78CE70150A026AC578"/>
          </w:pPr>
          <w:r w:rsidRPr="007F080E">
            <w:rPr>
              <w:rStyle w:val="Platzhaltertext"/>
              <w:rFonts w:ascii="Cuprum" w:hAnsi="Cuprum" w:cstheme="minorHAnsi"/>
              <w:sz w:val="22"/>
              <w:szCs w:val="22"/>
            </w:rPr>
            <w:t>Wählen Sie ja oder nein.</w:t>
          </w:r>
        </w:p>
      </w:docPartBody>
    </w:docPart>
    <w:docPart>
      <w:docPartPr>
        <w:name w:val="BFA5B7FA5AE041D6BDAF7B922367FE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AF8722-3879-416E-BD24-6DAF904372F6}"/>
      </w:docPartPr>
      <w:docPartBody>
        <w:p w:rsidR="005317CA" w:rsidRDefault="005317CA" w:rsidP="005317CA">
          <w:pPr>
            <w:pStyle w:val="BFA5B7FA5AE041D6BDAF7B922367FE328"/>
          </w:pPr>
          <w:r w:rsidRPr="007F080E">
            <w:rPr>
              <w:rStyle w:val="Platzhaltertext"/>
              <w:rFonts w:ascii="Cuprum" w:hAnsi="Cuprum" w:cstheme="minorHAnsi"/>
              <w:sz w:val="22"/>
              <w:szCs w:val="22"/>
            </w:rPr>
            <w:t>Wählen Sie die Konfession aus.</w:t>
          </w:r>
        </w:p>
      </w:docPartBody>
    </w:docPart>
    <w:docPart>
      <w:docPartPr>
        <w:name w:val="FF39C46BA90F408FB13988572E45E2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C76C3A-88E6-48B5-92CB-EC5C0F19CC78}"/>
      </w:docPartPr>
      <w:docPartBody>
        <w:p w:rsidR="005317CA" w:rsidRDefault="005317CA" w:rsidP="005317CA">
          <w:pPr>
            <w:pStyle w:val="FF39C46BA90F408FB13988572E45E2B71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683572F817EC4B14A6762FC8189CE3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C6CB8D-ED13-4AAE-B333-A99117FF29A0}"/>
      </w:docPartPr>
      <w:docPartBody>
        <w:p w:rsidR="005317CA" w:rsidRDefault="005317CA" w:rsidP="005317CA">
          <w:pPr>
            <w:pStyle w:val="683572F817EC4B14A6762FC8189CE305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491CB26ECD1D42958B365D938F2D83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2FECE9-00C5-4D60-8F15-2A5B4BE4C811}"/>
      </w:docPartPr>
      <w:docPartBody>
        <w:p w:rsidR="005317CA" w:rsidRDefault="005317CA" w:rsidP="005317CA">
          <w:pPr>
            <w:pStyle w:val="491CB26ECD1D42958B365D938F2D839E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017F4D7B86194923BFA10D7C3A1454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809327-F400-4EA2-BB78-DD02C7BB1383}"/>
      </w:docPartPr>
      <w:docPartBody>
        <w:p w:rsidR="005317CA" w:rsidRDefault="005317CA" w:rsidP="005317CA">
          <w:pPr>
            <w:pStyle w:val="017F4D7B86194923BFA10D7C3A145424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6CAED186073343D9A175BECD895982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C7856D-1CCA-4898-A523-15BC320E7A10}"/>
      </w:docPartPr>
      <w:docPartBody>
        <w:p w:rsidR="005317CA" w:rsidRDefault="005317CA" w:rsidP="005317CA">
          <w:pPr>
            <w:pStyle w:val="6CAED186073343D9A175BECD895982B6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CC56F7C5FE8C4484AE415E95650DDB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E215CB-02E4-4732-AB80-70B15167ECE2}"/>
      </w:docPartPr>
      <w:docPartBody>
        <w:p w:rsidR="005317CA" w:rsidRDefault="005317CA" w:rsidP="005317CA">
          <w:pPr>
            <w:pStyle w:val="CC56F7C5FE8C4484AE415E95650DDBF2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5626B343A6ED48FBB332F305DB5FF2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643B9A-10CA-403D-AE80-3B9B0577EDB9}"/>
      </w:docPartPr>
      <w:docPartBody>
        <w:p w:rsidR="005317CA" w:rsidRDefault="005317CA" w:rsidP="005317CA">
          <w:pPr>
            <w:pStyle w:val="5626B343A6ED48FBB332F305DB5FF2AB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A10B01D3CD9B4AFEAC878ED0877E93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BFF5E4-D888-4B97-8DA9-7A20D91258F4}"/>
      </w:docPartPr>
      <w:docPartBody>
        <w:p w:rsidR="005317CA" w:rsidRDefault="005317CA" w:rsidP="005317CA">
          <w:pPr>
            <w:pStyle w:val="A10B01D3CD9B4AFEAC878ED0877E9315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E1D65895C6C242BB9B55D4EC8CAD7F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DB91D2-3F50-488A-8674-B9A40ED866FB}"/>
      </w:docPartPr>
      <w:docPartBody>
        <w:p w:rsidR="005317CA" w:rsidRDefault="005317CA" w:rsidP="005317CA">
          <w:pPr>
            <w:pStyle w:val="E1D65895C6C242BB9B55D4EC8CAD7FCA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76117A042051453388CFBA690A27E5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B54086-BA0C-41DC-9795-05A2DC3DC8D3}"/>
      </w:docPartPr>
      <w:docPartBody>
        <w:p w:rsidR="005317CA" w:rsidRDefault="005317CA" w:rsidP="005317CA">
          <w:pPr>
            <w:pStyle w:val="76117A042051453388CFBA690A27E5F7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6D46694021264EF082A9DD8894F830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1A6CF6-BF79-45C6-95DA-685BF51B3DBF}"/>
      </w:docPartPr>
      <w:docPartBody>
        <w:p w:rsidR="005317CA" w:rsidRDefault="005317CA" w:rsidP="005317CA">
          <w:pPr>
            <w:pStyle w:val="6D46694021264EF082A9DD8894F8308B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F27E7664A22444FEA15C2A3A8C6AAF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E43C9A-3DBC-47FA-9059-B55EC508A7EB}"/>
      </w:docPartPr>
      <w:docPartBody>
        <w:p w:rsidR="005317CA" w:rsidRDefault="005317CA" w:rsidP="005317CA">
          <w:pPr>
            <w:pStyle w:val="F27E7664A22444FEA15C2A3A8C6AAFEB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404754EDF8C24684B509726C435CA9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41AEF6-DAFA-4382-B12E-14A86999A0E0}"/>
      </w:docPartPr>
      <w:docPartBody>
        <w:p w:rsidR="005317CA" w:rsidRDefault="005317CA" w:rsidP="005317CA">
          <w:pPr>
            <w:pStyle w:val="404754EDF8C24684B509726C435CA95D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9D6D0F7A298D467387612266C73C3A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AF7B86-1D44-4163-A851-A1E84C53256C}"/>
      </w:docPartPr>
      <w:docPartBody>
        <w:p w:rsidR="005317CA" w:rsidRDefault="005317CA" w:rsidP="005317CA">
          <w:pPr>
            <w:pStyle w:val="9D6D0F7A298D467387612266C73C3AAF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49E0B9B9A99545E2AEAACD9F8E88DD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A35735-FC1C-4027-8225-539CA818C419}"/>
      </w:docPartPr>
      <w:docPartBody>
        <w:p w:rsidR="005317CA" w:rsidRDefault="005317CA" w:rsidP="005317CA">
          <w:pPr>
            <w:pStyle w:val="49E0B9B9A99545E2AEAACD9F8E88DD34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1EFCDF2A09A44E608AFA7A62EDB2D7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01D03B-E24D-44B8-8EF2-74D330F6B767}"/>
      </w:docPartPr>
      <w:docPartBody>
        <w:p w:rsidR="005317CA" w:rsidRDefault="005317CA" w:rsidP="005317CA">
          <w:pPr>
            <w:pStyle w:val="1EFCDF2A09A44E608AFA7A62EDB2D797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CF5A4BA967F1480FB4F4B0865DA895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4C0EF0-DADF-4469-A2D8-0A7A707E0997}"/>
      </w:docPartPr>
      <w:docPartBody>
        <w:p w:rsidR="005317CA" w:rsidRDefault="005317CA" w:rsidP="005317CA">
          <w:pPr>
            <w:pStyle w:val="CF5A4BA967F1480FB4F4B0865DA89599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  <w:docPart>
      <w:docPartPr>
        <w:name w:val="C4770F25C23746AB9CBF2D311F23D5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9CF469-5052-4E2B-97FB-E7D2361B10B2}"/>
      </w:docPartPr>
      <w:docPartBody>
        <w:p w:rsidR="005317CA" w:rsidRDefault="005317CA" w:rsidP="005317CA">
          <w:pPr>
            <w:pStyle w:val="C4770F25C23746AB9CBF2D311F23D55D"/>
          </w:pPr>
          <w:r>
            <w:rPr>
              <w:rStyle w:val="Platzhaltertext"/>
            </w:rPr>
            <w:t>Zuzugsdatum</w:t>
          </w:r>
          <w:r w:rsidRPr="000608D5">
            <w:rPr>
              <w:rStyle w:val="Platzhalt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2040503050306020203"/>
    <w:charset w:val="4D"/>
    <w:family w:val="auto"/>
    <w:notTrueType/>
    <w:pitch w:val="default"/>
    <w:sig w:usb0="00000003" w:usb1="00000000" w:usb2="00000000" w:usb3="00000000" w:csb0="00000001" w:csb1="00000000"/>
  </w:font>
  <w:font w:name="Cuprum">
    <w:panose1 w:val="00000500000000000000"/>
    <w:charset w:val="00"/>
    <w:family w:val="auto"/>
    <w:pitch w:val="variable"/>
    <w:sig w:usb0="8000022F" w:usb1="0000000A" w:usb2="00000000" w:usb3="00000000" w:csb0="00000095" w:csb1="00000000"/>
  </w:font>
  <w:font w:name="Saira">
    <w:panose1 w:val="00000000000000000000"/>
    <w:charset w:val="00"/>
    <w:family w:val="auto"/>
    <w:pitch w:val="variable"/>
    <w:sig w:usb0="A00000FF" w:usb1="500020F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7CA"/>
    <w:rsid w:val="0053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CH" w:eastAsia="de-CH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5317CA"/>
    <w:rPr>
      <w:color w:val="808080"/>
    </w:rPr>
  </w:style>
  <w:style w:type="paragraph" w:customStyle="1" w:styleId="FF39C46BA90F408FB13988572E45E2B71">
    <w:name w:val="FF39C46BA90F408FB13988572E45E2B71"/>
    <w:rsid w:val="005317CA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de-DE" w:eastAsia="de-DE"/>
      <w14:ligatures w14:val="none"/>
    </w:rPr>
  </w:style>
  <w:style w:type="paragraph" w:customStyle="1" w:styleId="683572F817EC4B14A6762FC8189CE305">
    <w:name w:val="683572F817EC4B14A6762FC8189CE305"/>
    <w:rsid w:val="005317CA"/>
  </w:style>
  <w:style w:type="paragraph" w:customStyle="1" w:styleId="491CB26ECD1D42958B365D938F2D839E">
    <w:name w:val="491CB26ECD1D42958B365D938F2D839E"/>
    <w:rsid w:val="005317CA"/>
  </w:style>
  <w:style w:type="paragraph" w:customStyle="1" w:styleId="017F4D7B86194923BFA10D7C3A145424">
    <w:name w:val="017F4D7B86194923BFA10D7C3A145424"/>
    <w:rsid w:val="005317CA"/>
  </w:style>
  <w:style w:type="paragraph" w:customStyle="1" w:styleId="6CAED186073343D9A175BECD895982B6">
    <w:name w:val="6CAED186073343D9A175BECD895982B6"/>
    <w:rsid w:val="005317CA"/>
  </w:style>
  <w:style w:type="paragraph" w:customStyle="1" w:styleId="CC56F7C5FE8C4484AE415E95650DDBF2">
    <w:name w:val="CC56F7C5FE8C4484AE415E95650DDBF2"/>
    <w:rsid w:val="005317CA"/>
  </w:style>
  <w:style w:type="paragraph" w:customStyle="1" w:styleId="5626B343A6ED48FBB332F305DB5FF2AB">
    <w:name w:val="5626B343A6ED48FBB332F305DB5FF2AB"/>
    <w:rsid w:val="005317CA"/>
  </w:style>
  <w:style w:type="paragraph" w:customStyle="1" w:styleId="A10B01D3CD9B4AFEAC878ED0877E9315">
    <w:name w:val="A10B01D3CD9B4AFEAC878ED0877E9315"/>
    <w:rsid w:val="005317CA"/>
  </w:style>
  <w:style w:type="paragraph" w:customStyle="1" w:styleId="E1D65895C6C242BB9B55D4EC8CAD7FCA">
    <w:name w:val="E1D65895C6C242BB9B55D4EC8CAD7FCA"/>
    <w:rsid w:val="005317CA"/>
  </w:style>
  <w:style w:type="paragraph" w:customStyle="1" w:styleId="76117A042051453388CFBA690A27E5F7">
    <w:name w:val="76117A042051453388CFBA690A27E5F7"/>
    <w:rsid w:val="005317CA"/>
  </w:style>
  <w:style w:type="paragraph" w:customStyle="1" w:styleId="6D46694021264EF082A9DD8894F8308B">
    <w:name w:val="6D46694021264EF082A9DD8894F8308B"/>
    <w:rsid w:val="005317CA"/>
  </w:style>
  <w:style w:type="paragraph" w:customStyle="1" w:styleId="F27E7664A22444FEA15C2A3A8C6AAFEB">
    <w:name w:val="F27E7664A22444FEA15C2A3A8C6AAFEB"/>
    <w:rsid w:val="005317CA"/>
  </w:style>
  <w:style w:type="paragraph" w:customStyle="1" w:styleId="404754EDF8C24684B509726C435CA95D">
    <w:name w:val="404754EDF8C24684B509726C435CA95D"/>
    <w:rsid w:val="005317CA"/>
  </w:style>
  <w:style w:type="paragraph" w:customStyle="1" w:styleId="9D6D0F7A298D467387612266C73C3AAF">
    <w:name w:val="9D6D0F7A298D467387612266C73C3AAF"/>
    <w:rsid w:val="005317CA"/>
  </w:style>
  <w:style w:type="paragraph" w:customStyle="1" w:styleId="49E0B9B9A99545E2AEAACD9F8E88DD34">
    <w:name w:val="49E0B9B9A99545E2AEAACD9F8E88DD34"/>
    <w:rsid w:val="005317CA"/>
  </w:style>
  <w:style w:type="paragraph" w:customStyle="1" w:styleId="1EFCDF2A09A44E608AFA7A62EDB2D797">
    <w:name w:val="1EFCDF2A09A44E608AFA7A62EDB2D797"/>
    <w:rsid w:val="005317CA"/>
  </w:style>
  <w:style w:type="paragraph" w:customStyle="1" w:styleId="CF5A4BA967F1480FB4F4B0865DA89599">
    <w:name w:val="CF5A4BA967F1480FB4F4B0865DA89599"/>
    <w:rsid w:val="005317CA"/>
  </w:style>
  <w:style w:type="paragraph" w:customStyle="1" w:styleId="C4770F25C23746AB9CBF2D311F23D55D">
    <w:name w:val="C4770F25C23746AB9CBF2D311F23D55D"/>
    <w:rsid w:val="005317CA"/>
  </w:style>
  <w:style w:type="paragraph" w:customStyle="1" w:styleId="79FF81A21E0345499C90BC0F8891C9378">
    <w:name w:val="79FF81A21E0345499C90BC0F8891C9378"/>
    <w:rsid w:val="005317CA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de-DE" w:eastAsia="de-DE"/>
      <w14:ligatures w14:val="none"/>
    </w:rPr>
  </w:style>
  <w:style w:type="paragraph" w:customStyle="1" w:styleId="A4977FCCB1084FD78CE70150A026AC578">
    <w:name w:val="A4977FCCB1084FD78CE70150A026AC578"/>
    <w:rsid w:val="005317CA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de-DE" w:eastAsia="de-DE"/>
      <w14:ligatures w14:val="none"/>
    </w:rPr>
  </w:style>
  <w:style w:type="paragraph" w:customStyle="1" w:styleId="BFA5B7FA5AE041D6BDAF7B922367FE328">
    <w:name w:val="BFA5B7FA5AE041D6BDAF7B922367FE328"/>
    <w:rsid w:val="005317CA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de-DE" w:eastAsia="de-DE"/>
      <w14:ligatures w14:val="none"/>
    </w:rPr>
  </w:style>
  <w:style w:type="paragraph" w:customStyle="1" w:styleId="F4414CB01FB34F8E804880595F1FD6308">
    <w:name w:val="F4414CB01FB34F8E804880595F1FD6308"/>
    <w:rsid w:val="005317CA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de-DE" w:eastAsia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3F47A-D605-4B29-8DC9-F04E3575A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Wochenaufenthalt_Webversion.dotx</Template>
  <TotalTime>0</TotalTime>
  <Pages>1</Pages>
  <Words>99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Obwalden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Imfeld Michaela</dc:creator>
  <dc:description>Titel</dc:description>
  <cp:lastModifiedBy>Imfeld Michaela</cp:lastModifiedBy>
  <cp:revision>6</cp:revision>
  <cp:lastPrinted>2023-10-31T14:20:00Z</cp:lastPrinted>
  <dcterms:created xsi:type="dcterms:W3CDTF">2024-06-25T05:41:00Z</dcterms:created>
  <dcterms:modified xsi:type="dcterms:W3CDTF">2024-10-10T08:39:00Z</dcterms:modified>
</cp:coreProperties>
</file>